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EB4" w:rsidRPr="00B8137C" w:rsidRDefault="00937EB4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>Директору МБУ ДО</w:t>
      </w:r>
    </w:p>
    <w:p w:rsidR="00937EB4" w:rsidRPr="00B8137C" w:rsidRDefault="00937EB4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 xml:space="preserve"> «Детская школа искусств»       </w:t>
      </w:r>
    </w:p>
    <w:p w:rsidR="00937EB4" w:rsidRPr="00B8137C" w:rsidRDefault="00937EB4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>Г.Н.Шамшудиновой</w:t>
      </w:r>
    </w:p>
    <w:p w:rsidR="00937EB4" w:rsidRPr="00B8137C" w:rsidRDefault="00937EB4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 xml:space="preserve">преподавателя театрального искусства </w:t>
      </w:r>
    </w:p>
    <w:p w:rsidR="00937EB4" w:rsidRPr="00B8137C" w:rsidRDefault="00937EB4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>Аглямовой Альбины Рифовны</w:t>
      </w:r>
    </w:p>
    <w:p w:rsidR="00937EB4" w:rsidRPr="00B8137C" w:rsidRDefault="00937EB4" w:rsidP="00B8137C">
      <w:pPr>
        <w:jc w:val="right"/>
        <w:rPr>
          <w:rFonts w:ascii="Times New Roman" w:hAnsi="Times New Roman" w:cs="Times New Roman"/>
        </w:rPr>
      </w:pPr>
    </w:p>
    <w:p w:rsidR="00937EB4" w:rsidRPr="00B8137C" w:rsidRDefault="00937EB4" w:rsidP="00B8137C">
      <w:pPr>
        <w:pStyle w:val="a1"/>
        <w:shd w:val="clear" w:color="auto" w:fill="auto"/>
        <w:ind w:left="142"/>
        <w:jc w:val="center"/>
        <w:rPr>
          <w:sz w:val="24"/>
          <w:szCs w:val="24"/>
        </w:rPr>
      </w:pPr>
      <w:r w:rsidRPr="00B8137C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937EB4" w:rsidRPr="00B8137C" w:rsidRDefault="00937EB4" w:rsidP="00B8137C">
      <w:pPr>
        <w:pStyle w:val="a1"/>
        <w:shd w:val="clear" w:color="auto" w:fill="auto"/>
        <w:ind w:left="3521"/>
        <w:rPr>
          <w:sz w:val="24"/>
          <w:szCs w:val="24"/>
        </w:rPr>
      </w:pPr>
    </w:p>
    <w:tbl>
      <w:tblPr>
        <w:tblOverlap w:val="never"/>
        <w:tblW w:w="1563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290"/>
        <w:gridCol w:w="567"/>
        <w:gridCol w:w="567"/>
        <w:gridCol w:w="890"/>
        <w:gridCol w:w="993"/>
        <w:gridCol w:w="1559"/>
        <w:gridCol w:w="1559"/>
        <w:gridCol w:w="1985"/>
        <w:gridCol w:w="1275"/>
        <w:gridCol w:w="2268"/>
        <w:gridCol w:w="2112"/>
      </w:tblGrid>
      <w:tr w:rsidR="00937EB4" w:rsidRPr="00B8137C" w:rsidTr="00B8137C">
        <w:trPr>
          <w:cantSplit/>
          <w:trHeight w:val="2528"/>
        </w:trPr>
        <w:tc>
          <w:tcPr>
            <w:tcW w:w="572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№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Ф.И.О.</w:t>
            </w:r>
          </w:p>
          <w:p w:rsidR="00937EB4" w:rsidRPr="00B8137C" w:rsidRDefault="00937EB4" w:rsidP="00B8137C">
            <w:pPr>
              <w:pStyle w:val="a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педагога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отделение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Время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по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расписанию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Тема по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программе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Тема с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учетом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Что надо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сделать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учащемуся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(изучить,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составить,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изготовить,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упражняться, сделать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видеозапись идр.)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Сроки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8137C">
              <w:rPr>
                <w:sz w:val="24"/>
                <w:szCs w:val="24"/>
              </w:rPr>
              <w:t>ыполнения работы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учащи-</w:t>
            </w:r>
          </w:p>
          <w:p w:rsidR="00937EB4" w:rsidRPr="00B8137C" w:rsidRDefault="00937EB4" w:rsidP="00B8137C">
            <w:pPr>
              <w:pStyle w:val="a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мися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Использованные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ресурсы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(активная ссылка на обучающий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электронный</w:t>
            </w:r>
          </w:p>
          <w:p w:rsidR="00937EB4" w:rsidRPr="00B8137C" w:rsidRDefault="00937EB4" w:rsidP="00B8137C">
            <w:pPr>
              <w:pStyle w:val="a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ресурс)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Способы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обратной связи с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учащимися (почта,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ватсап,</w:t>
            </w:r>
          </w:p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телефон</w:t>
            </w:r>
          </w:p>
          <w:p w:rsidR="00937EB4" w:rsidRPr="00B8137C" w:rsidRDefault="00937EB4" w:rsidP="00B8137C">
            <w:pPr>
              <w:pStyle w:val="a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 др.)</w:t>
            </w:r>
          </w:p>
        </w:tc>
      </w:tr>
      <w:tr w:rsidR="00937EB4" w:rsidRPr="00B8137C" w:rsidTr="00B8137C">
        <w:trPr>
          <w:cantSplit/>
          <w:trHeight w:val="2333"/>
        </w:trPr>
        <w:tc>
          <w:tcPr>
            <w:tcW w:w="572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Аглямова Альбина Рифовна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3 класс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12.05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15:20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Изготовление костюмов для постановки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Театральный костюм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Нарисовать или сделать своими руками костюмы для сказочных персонажей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19.05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137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937EB4" w:rsidRPr="00B8137C" w:rsidTr="00B8137C">
        <w:trPr>
          <w:cantSplit/>
          <w:trHeight w:val="2320"/>
        </w:trPr>
        <w:tc>
          <w:tcPr>
            <w:tcW w:w="572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Аглямова Альбина Рифовна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Общее эстетическое образоввание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3 класс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19.05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15:20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Контрольный урок. Показ.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Развитие фантазии. Словотворчество.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Придумать рассказ от лица животного, написать и прислать.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 xml:space="preserve"> 26.05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937EB4" w:rsidRPr="00B8137C" w:rsidTr="00B8137C">
        <w:trPr>
          <w:cantSplit/>
          <w:trHeight w:val="2376"/>
        </w:trPr>
        <w:tc>
          <w:tcPr>
            <w:tcW w:w="572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Аглямова Альбина Рифовна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3 класс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26.05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15:20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Анализ и обсуждение показа.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Настольный театр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Сочинить сказочную историю, театрализовать при помощи самодельных кукол, прислать видеозапись.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30.05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937EB4" w:rsidRPr="00B8137C" w:rsidRDefault="00937EB4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137C">
              <w:rPr>
                <w:sz w:val="24"/>
                <w:szCs w:val="24"/>
                <w:lang w:val="en-US"/>
              </w:rPr>
              <w:t>WhatsApp</w:t>
            </w:r>
          </w:p>
        </w:tc>
      </w:tr>
    </w:tbl>
    <w:p w:rsidR="00937EB4" w:rsidRPr="00B8137C" w:rsidRDefault="00937EB4" w:rsidP="00B8137C">
      <w:pPr>
        <w:rPr>
          <w:rFonts w:ascii="Times New Roman" w:hAnsi="Times New Roman" w:cs="Times New Roman"/>
        </w:rPr>
      </w:pPr>
    </w:p>
    <w:sectPr w:rsidR="00937EB4" w:rsidRPr="00B8137C" w:rsidSect="00B8137C">
      <w:pgSz w:w="16838" w:h="11906" w:orient="landscape"/>
      <w:pgMar w:top="71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55304"/>
    <w:rsid w:val="002753D4"/>
    <w:rsid w:val="003D4D4F"/>
    <w:rsid w:val="0046199F"/>
    <w:rsid w:val="00566048"/>
    <w:rsid w:val="00654446"/>
    <w:rsid w:val="006A664B"/>
    <w:rsid w:val="00823E05"/>
    <w:rsid w:val="00937EB4"/>
    <w:rsid w:val="00955706"/>
    <w:rsid w:val="00B8137C"/>
    <w:rsid w:val="00CE60A7"/>
    <w:rsid w:val="00CE6991"/>
    <w:rsid w:val="00CF35AA"/>
    <w:rsid w:val="00D316A6"/>
    <w:rsid w:val="00D52F9E"/>
    <w:rsid w:val="00E00483"/>
    <w:rsid w:val="00E55EBB"/>
    <w:rsid w:val="00EA156F"/>
    <w:rsid w:val="00F43690"/>
    <w:rsid w:val="00F6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191</Words>
  <Characters>1091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2020-04-30T20:19:00Z</dcterms:created>
  <dcterms:modified xsi:type="dcterms:W3CDTF">2020-05-11T16:26:00Z</dcterms:modified>
</cp:coreProperties>
</file>